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A4D58" w:rsidRPr="000A4D58">
        <w:rPr>
          <w:sz w:val="22"/>
        </w:rPr>
        <w:t>Victor Emanuel Perez Jimenez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A4D58">
        <w:rPr>
          <w:sz w:val="22"/>
        </w:rPr>
        <w:t>39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0A4D58">
        <w:rPr>
          <w:sz w:val="22"/>
        </w:rPr>
        <w:t>Deficit cognitivo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DC1837">
        <w:rPr>
          <w:sz w:val="22"/>
        </w:rPr>
        <w:t>3</w:t>
      </w:r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2A7" w:rsidRDefault="004602A7">
      <w:r>
        <w:separator/>
      </w:r>
    </w:p>
  </w:endnote>
  <w:endnote w:type="continuationSeparator" w:id="0">
    <w:p w:rsidR="004602A7" w:rsidRDefault="00460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02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2A7" w:rsidRDefault="004602A7">
      <w:r>
        <w:separator/>
      </w:r>
    </w:p>
  </w:footnote>
  <w:footnote w:type="continuationSeparator" w:id="0">
    <w:p w:rsidR="004602A7" w:rsidRDefault="004602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2A7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44329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3623</cp:revision>
  <cp:lastPrinted>2017-08-09T15:22:00Z</cp:lastPrinted>
  <dcterms:created xsi:type="dcterms:W3CDTF">2016-03-08T22:06:00Z</dcterms:created>
  <dcterms:modified xsi:type="dcterms:W3CDTF">2021-05-18T12:21:00Z</dcterms:modified>
</cp:coreProperties>
</file>