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4C11AC" w:rsidRPr="004C11AC">
        <w:rPr>
          <w:sz w:val="22"/>
        </w:rPr>
        <w:t>Erika Takeshima Takano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4C11AC">
        <w:rPr>
          <w:sz w:val="22"/>
        </w:rPr>
        <w:t>52</w:t>
      </w:r>
      <w:bookmarkStart w:id="0" w:name="_GoBack"/>
      <w:bookmarkEnd w:id="0"/>
      <w:r w:rsidR="00427203">
        <w:rPr>
          <w:sz w:val="22"/>
        </w:rPr>
        <w:t xml:space="preserve"> anos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Indicação            </w:t>
      </w:r>
      <w:r w:rsidR="00472B6C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673234">
        <w:rPr>
          <w:sz w:val="22"/>
        </w:rPr>
        <w:t>1</w:t>
      </w:r>
      <w:r w:rsidR="00BA6516">
        <w:rPr>
          <w:sz w:val="22"/>
        </w:rPr>
        <w:t>2</w:t>
      </w:r>
      <w:r w:rsidR="00781F8C">
        <w:rPr>
          <w:sz w:val="22"/>
        </w:rPr>
        <w:t xml:space="preserve"> mai.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50AB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66833">
        <w:t>9.6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66833">
        <w:t>35.0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00ED9">
        <w:rPr>
          <w:noProof/>
          <w:sz w:val="24"/>
        </w:rPr>
        <w:t>18 de maio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0333" w:rsidRDefault="001D0333">
      <w:r>
        <w:separator/>
      </w:r>
    </w:p>
  </w:endnote>
  <w:endnote w:type="continuationSeparator" w:id="0">
    <w:p w:rsidR="001D0333" w:rsidRDefault="001D03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D033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0333" w:rsidRDefault="001D0333">
      <w:r>
        <w:separator/>
      </w:r>
    </w:p>
  </w:footnote>
  <w:footnote w:type="continuationSeparator" w:id="0">
    <w:p w:rsidR="001D0333" w:rsidRDefault="001D03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26F4"/>
    <w:rsid w:val="00063050"/>
    <w:rsid w:val="0006343C"/>
    <w:rsid w:val="00063490"/>
    <w:rsid w:val="00064344"/>
    <w:rsid w:val="00064649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0333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D4E"/>
    <w:rsid w:val="00373F67"/>
    <w:rsid w:val="00375A89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D7"/>
    <w:rsid w:val="00392E29"/>
    <w:rsid w:val="00393202"/>
    <w:rsid w:val="0039330B"/>
    <w:rsid w:val="00393477"/>
    <w:rsid w:val="00393A8A"/>
    <w:rsid w:val="00393AE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61D"/>
    <w:rsid w:val="005B6906"/>
    <w:rsid w:val="005B6A03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433"/>
    <w:rsid w:val="009614F7"/>
    <w:rsid w:val="009619D7"/>
    <w:rsid w:val="00961C31"/>
    <w:rsid w:val="009622F8"/>
    <w:rsid w:val="009627BF"/>
    <w:rsid w:val="00962C29"/>
    <w:rsid w:val="009639D9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901"/>
    <w:rsid w:val="00AC2C7E"/>
    <w:rsid w:val="00AC3CEE"/>
    <w:rsid w:val="00AC4284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44324</TotalTime>
  <Pages>1</Pages>
  <Words>266</Words>
  <Characters>1518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3618</cp:revision>
  <cp:lastPrinted>2017-08-09T15:22:00Z</cp:lastPrinted>
  <dcterms:created xsi:type="dcterms:W3CDTF">2016-03-08T22:06:00Z</dcterms:created>
  <dcterms:modified xsi:type="dcterms:W3CDTF">2021-05-18T12:03:00Z</dcterms:modified>
</cp:coreProperties>
</file>