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Nome :  </w:t>
      </w:r>
      <w:r w:rsidRPr="0077778B">
        <w:rPr>
          <w:sz w:val="22"/>
        </w:rPr>
        <w:tab/>
        <w:t>Fabricia Angelica de Oliveira Benetti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Idade :  </w:t>
      </w:r>
      <w:r w:rsidRPr="0077778B">
        <w:rPr>
          <w:sz w:val="22"/>
        </w:rPr>
        <w:tab/>
        <w:t>52 anos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>Indicação            Tontura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>Data:                   10 mai. 21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Medico:              Dr.Claudio Oppenheimer 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>Terapêutica :</w:t>
      </w:r>
      <w:r w:rsidRPr="0077778B">
        <w:rPr>
          <w:sz w:val="22"/>
        </w:rPr>
        <w:tab/>
        <w:t>Ndn</w:t>
      </w:r>
    </w:p>
    <w:p w:rsidR="00EB1180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>Lateralidade :</w:t>
      </w:r>
      <w:r w:rsidRPr="0077778B">
        <w:rPr>
          <w:sz w:val="22"/>
        </w:rPr>
        <w:tab/>
        <w:t>ESQUERDO</w:t>
      </w:r>
      <w:bookmarkStart w:id="0" w:name="_GoBack"/>
      <w:bookmarkEnd w:id="0"/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77778B">
        <w:rPr>
          <w:noProof/>
          <w:sz w:val="24"/>
        </w:rPr>
        <w:t>10 de maio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42A" w:rsidRDefault="000B042A">
      <w:r>
        <w:separator/>
      </w:r>
    </w:p>
  </w:endnote>
  <w:endnote w:type="continuationSeparator" w:id="0">
    <w:p w:rsidR="000B042A" w:rsidRDefault="000B0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42A" w:rsidRDefault="000B042A">
      <w:r>
        <w:separator/>
      </w:r>
    </w:p>
  </w:footnote>
  <w:footnote w:type="continuationSeparator" w:id="0">
    <w:p w:rsidR="000B042A" w:rsidRDefault="000B04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C21B8"/>
    <w:rsid w:val="002C6DAD"/>
    <w:rsid w:val="002F023B"/>
    <w:rsid w:val="00306EB6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3535"/>
    <w:rsid w:val="003B397A"/>
    <w:rsid w:val="003C60F1"/>
    <w:rsid w:val="003C6502"/>
    <w:rsid w:val="003C7FFE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6F97"/>
    <w:rsid w:val="00642722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400D8"/>
    <w:rsid w:val="00850A62"/>
    <w:rsid w:val="0085538E"/>
    <w:rsid w:val="00857507"/>
    <w:rsid w:val="00871973"/>
    <w:rsid w:val="00871FC4"/>
    <w:rsid w:val="008751CD"/>
    <w:rsid w:val="00886403"/>
    <w:rsid w:val="008B6E17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7308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46AC"/>
    <w:rsid w:val="00B36880"/>
    <w:rsid w:val="00B369F9"/>
    <w:rsid w:val="00B6726A"/>
    <w:rsid w:val="00B720E5"/>
    <w:rsid w:val="00B77CB4"/>
    <w:rsid w:val="00B84EC4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B2189"/>
    <w:rsid w:val="00DB47FE"/>
    <w:rsid w:val="00DB4D50"/>
    <w:rsid w:val="00DC2FB4"/>
    <w:rsid w:val="00DC424E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436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105</cp:revision>
  <cp:lastPrinted>2011-05-26T22:39:00Z</cp:lastPrinted>
  <dcterms:created xsi:type="dcterms:W3CDTF">2019-02-08T15:27:00Z</dcterms:created>
  <dcterms:modified xsi:type="dcterms:W3CDTF">2021-05-10T15:53:00Z</dcterms:modified>
</cp:coreProperties>
</file>