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DOPPLER</w:t>
      </w:r>
      <w:r w:rsidR="00D778EC">
        <w:rPr>
          <w:b/>
          <w:noProof/>
          <w:sz w:val="32"/>
        </w:rPr>
        <w:t xml:space="preserve"> COLORIDO</w:t>
      </w:r>
      <w:r w:rsidR="00465A60"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</w:t>
      </w:r>
    </w:p>
    <w:p w:rsidR="00465A60" w:rsidRPr="00FC14E5" w:rsidRDefault="00465A60" w:rsidP="00550BAA">
      <w:pPr>
        <w:ind w:right="-99"/>
        <w:jc w:val="both"/>
        <w:rPr>
          <w:b/>
          <w:noProof/>
          <w:sz w:val="32"/>
        </w:rPr>
      </w:pPr>
    </w:p>
    <w:p w:rsidR="00824CA1" w:rsidRPr="00824CA1" w:rsidRDefault="00824CA1" w:rsidP="00824CA1">
      <w:pPr>
        <w:ind w:right="-99"/>
        <w:jc w:val="both"/>
        <w:rPr>
          <w:sz w:val="32"/>
          <w:szCs w:val="32"/>
        </w:rPr>
      </w:pPr>
      <w:r w:rsidRPr="00824CA1">
        <w:rPr>
          <w:sz w:val="32"/>
          <w:szCs w:val="32"/>
        </w:rPr>
        <w:t>PACIENTE    Luan Antunes Xavier</w:t>
      </w:r>
    </w:p>
    <w:p w:rsidR="00824CA1" w:rsidRPr="00824CA1" w:rsidRDefault="00824CA1" w:rsidP="00824CA1">
      <w:pPr>
        <w:ind w:right="-99"/>
        <w:jc w:val="both"/>
        <w:rPr>
          <w:sz w:val="32"/>
          <w:szCs w:val="32"/>
        </w:rPr>
      </w:pPr>
      <w:r w:rsidRPr="00824CA1">
        <w:rPr>
          <w:sz w:val="32"/>
          <w:szCs w:val="32"/>
        </w:rPr>
        <w:t>IDADE:  24 anos SEXO: M</w:t>
      </w:r>
    </w:p>
    <w:p w:rsidR="00567CE2" w:rsidRDefault="00824CA1" w:rsidP="00824CA1">
      <w:pPr>
        <w:ind w:right="-99"/>
        <w:jc w:val="both"/>
        <w:rPr>
          <w:sz w:val="32"/>
          <w:szCs w:val="32"/>
        </w:rPr>
      </w:pPr>
      <w:r w:rsidRPr="00824CA1">
        <w:rPr>
          <w:sz w:val="32"/>
          <w:szCs w:val="32"/>
        </w:rPr>
        <w:t>DATA DO EXAME: 17 mai. 21</w:t>
      </w:r>
      <w:bookmarkStart w:id="0" w:name="_GoBack"/>
      <w:bookmarkEnd w:id="0"/>
    </w:p>
    <w:p w:rsidR="00CA15FB" w:rsidRDefault="00CA15FB" w:rsidP="00CA15FB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210B" w:rsidRDefault="0030210B">
      <w:r>
        <w:separator/>
      </w:r>
    </w:p>
  </w:endnote>
  <w:endnote w:type="continuationSeparator" w:id="0">
    <w:p w:rsidR="0030210B" w:rsidRDefault="003021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210B" w:rsidRDefault="0030210B">
      <w:r>
        <w:separator/>
      </w:r>
    </w:p>
  </w:footnote>
  <w:footnote w:type="continuationSeparator" w:id="0">
    <w:p w:rsidR="0030210B" w:rsidRDefault="003021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198E"/>
    <w:rsid w:val="00022502"/>
    <w:rsid w:val="000225E8"/>
    <w:rsid w:val="000232A5"/>
    <w:rsid w:val="000239C9"/>
    <w:rsid w:val="00023B80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62EF"/>
    <w:rsid w:val="00096C25"/>
    <w:rsid w:val="0009716C"/>
    <w:rsid w:val="000A0852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67F3"/>
    <w:rsid w:val="001B73EF"/>
    <w:rsid w:val="001C129B"/>
    <w:rsid w:val="001C2977"/>
    <w:rsid w:val="001C2BD3"/>
    <w:rsid w:val="001C4166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3F27"/>
    <w:rsid w:val="002B634F"/>
    <w:rsid w:val="002B6D2D"/>
    <w:rsid w:val="002C3156"/>
    <w:rsid w:val="002C3BA1"/>
    <w:rsid w:val="002C44CA"/>
    <w:rsid w:val="002C45F2"/>
    <w:rsid w:val="002C49A1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FAC"/>
    <w:rsid w:val="003161F7"/>
    <w:rsid w:val="0031663D"/>
    <w:rsid w:val="00327406"/>
    <w:rsid w:val="0033010F"/>
    <w:rsid w:val="00330F84"/>
    <w:rsid w:val="0033446D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364A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C5"/>
    <w:rsid w:val="003B5E16"/>
    <w:rsid w:val="003C0877"/>
    <w:rsid w:val="003C1185"/>
    <w:rsid w:val="003C1A45"/>
    <w:rsid w:val="003C33EE"/>
    <w:rsid w:val="003C3F89"/>
    <w:rsid w:val="003C45F4"/>
    <w:rsid w:val="003C5A7A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AFC"/>
    <w:rsid w:val="00432E60"/>
    <w:rsid w:val="0043433B"/>
    <w:rsid w:val="00434340"/>
    <w:rsid w:val="0043547C"/>
    <w:rsid w:val="00436344"/>
    <w:rsid w:val="00436699"/>
    <w:rsid w:val="00436B0E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728E"/>
    <w:rsid w:val="00490CB0"/>
    <w:rsid w:val="00491179"/>
    <w:rsid w:val="00491D57"/>
    <w:rsid w:val="0049230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5A25"/>
    <w:rsid w:val="00561FE0"/>
    <w:rsid w:val="00562852"/>
    <w:rsid w:val="005637BA"/>
    <w:rsid w:val="00563D15"/>
    <w:rsid w:val="00563F7F"/>
    <w:rsid w:val="00564CA9"/>
    <w:rsid w:val="00565074"/>
    <w:rsid w:val="00566160"/>
    <w:rsid w:val="0056629B"/>
    <w:rsid w:val="00566757"/>
    <w:rsid w:val="005677EF"/>
    <w:rsid w:val="00567CE2"/>
    <w:rsid w:val="00572A2D"/>
    <w:rsid w:val="00573F7E"/>
    <w:rsid w:val="00576D76"/>
    <w:rsid w:val="00577752"/>
    <w:rsid w:val="00580FE0"/>
    <w:rsid w:val="00582834"/>
    <w:rsid w:val="005845A0"/>
    <w:rsid w:val="0059400E"/>
    <w:rsid w:val="005A0C88"/>
    <w:rsid w:val="005A164F"/>
    <w:rsid w:val="005A1A67"/>
    <w:rsid w:val="005A293E"/>
    <w:rsid w:val="005A5987"/>
    <w:rsid w:val="005B03BF"/>
    <w:rsid w:val="005B3718"/>
    <w:rsid w:val="005B3C28"/>
    <w:rsid w:val="005B4DC0"/>
    <w:rsid w:val="005B77DA"/>
    <w:rsid w:val="005B796A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F0318"/>
    <w:rsid w:val="005F09BB"/>
    <w:rsid w:val="005F145C"/>
    <w:rsid w:val="005F2006"/>
    <w:rsid w:val="005F2BA6"/>
    <w:rsid w:val="005F31F2"/>
    <w:rsid w:val="005F58C9"/>
    <w:rsid w:val="005F5C8B"/>
    <w:rsid w:val="005F5FCC"/>
    <w:rsid w:val="005F7275"/>
    <w:rsid w:val="005F760D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91DA7"/>
    <w:rsid w:val="006922B9"/>
    <w:rsid w:val="0069303D"/>
    <w:rsid w:val="00693C5B"/>
    <w:rsid w:val="00693FE6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319D"/>
    <w:rsid w:val="00814030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A15C6"/>
    <w:rsid w:val="008A34E1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65AF"/>
    <w:rsid w:val="0097677A"/>
    <w:rsid w:val="009770B3"/>
    <w:rsid w:val="00977933"/>
    <w:rsid w:val="00980394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EF0"/>
    <w:rsid w:val="00AC20F1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30479"/>
    <w:rsid w:val="00B31CED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51EE"/>
    <w:rsid w:val="00BC60B0"/>
    <w:rsid w:val="00BD18B2"/>
    <w:rsid w:val="00BD1EBE"/>
    <w:rsid w:val="00BD4ACD"/>
    <w:rsid w:val="00BD6580"/>
    <w:rsid w:val="00BE000D"/>
    <w:rsid w:val="00BE0BDE"/>
    <w:rsid w:val="00BE3FF5"/>
    <w:rsid w:val="00BE7996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F1A"/>
    <w:rsid w:val="00EB122E"/>
    <w:rsid w:val="00EB4C43"/>
    <w:rsid w:val="00EB73A0"/>
    <w:rsid w:val="00EC0ECF"/>
    <w:rsid w:val="00EC2BA3"/>
    <w:rsid w:val="00EC49C0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70B1B"/>
    <w:rsid w:val="00F71388"/>
    <w:rsid w:val="00F72470"/>
    <w:rsid w:val="00F72AD6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7713</TotalTime>
  <Pages>1</Pages>
  <Words>259</Words>
  <Characters>1482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571</cp:revision>
  <cp:lastPrinted>1998-02-03T19:29:00Z</cp:lastPrinted>
  <dcterms:created xsi:type="dcterms:W3CDTF">2017-02-01T20:06:00Z</dcterms:created>
  <dcterms:modified xsi:type="dcterms:W3CDTF">2021-05-17T22:30:00Z</dcterms:modified>
</cp:coreProperties>
</file>