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72B6C" w:rsidRPr="00472B6C">
        <w:rPr>
          <w:sz w:val="22"/>
        </w:rPr>
        <w:t>Luan Antunes Xavier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72B6C">
        <w:rPr>
          <w:sz w:val="22"/>
        </w:rPr>
        <w:t>24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472B6C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17</w:t>
      </w:r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72B6C">
        <w:rPr>
          <w:noProof/>
          <w:sz w:val="24"/>
        </w:rPr>
        <w:t>17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E1A" w:rsidRDefault="00041E1A">
      <w:r>
        <w:separator/>
      </w:r>
    </w:p>
  </w:endnote>
  <w:endnote w:type="continuationSeparator" w:id="0">
    <w:p w:rsidR="00041E1A" w:rsidRDefault="00041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1E1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E1A" w:rsidRDefault="00041E1A">
      <w:r>
        <w:separator/>
      </w:r>
    </w:p>
  </w:footnote>
  <w:footnote w:type="continuationSeparator" w:id="0">
    <w:p w:rsidR="00041E1A" w:rsidRDefault="00041E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3611</cp:revision>
  <cp:lastPrinted>2017-08-09T15:22:00Z</cp:lastPrinted>
  <dcterms:created xsi:type="dcterms:W3CDTF">2016-03-08T22:06:00Z</dcterms:created>
  <dcterms:modified xsi:type="dcterms:W3CDTF">2021-05-18T00:45:00Z</dcterms:modified>
</cp:coreProperties>
</file>